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3DF9" w:rsidRDefault="00383DF9">
      <w:r>
        <w:t>Project Manager</w:t>
      </w:r>
    </w:p>
    <w:p w:rsidR="00383DF9" w:rsidRDefault="00383DF9"/>
    <w:p w:rsidR="00383DF9" w:rsidRDefault="00383DF9" w:rsidP="00D5723B">
      <w:r>
        <w:rPr>
          <w:bCs/>
        </w:rPr>
        <w:t xml:space="preserve">Reporting into the </w:t>
      </w:r>
      <w:r>
        <w:t>Professional Services Team</w:t>
      </w:r>
      <w:r w:rsidRPr="00BE0FA9">
        <w:t xml:space="preserve">, the Project Manager is responsible for the overall relationship management of assigned client accounts, ensuring Mediware is able to deliver quality products and services on time and within budget through effective management of resources. Responsible for </w:t>
      </w:r>
      <w:r w:rsidRPr="00BE0FA9">
        <w:rPr>
          <w:rStyle w:val="text"/>
        </w:rPr>
        <w:t xml:space="preserve">managing and personally implementing software implementation (including requirements gathering, configuration, validation, training and deployment).  </w:t>
      </w:r>
      <w:r w:rsidRPr="00BE0FA9">
        <w:t xml:space="preserve"> The Project Manager serves as the leader of an implementation team while </w:t>
      </w:r>
      <w:r w:rsidRPr="00BE0FA9">
        <w:rPr>
          <w:color w:val="000000"/>
        </w:rPr>
        <w:t xml:space="preserve">ensuring consistency with company strategy, commitments and goals.  As a member of the Professional Services department, the Project Manager </w:t>
      </w:r>
      <w:r w:rsidRPr="00BE0FA9">
        <w:t>may also receive project-specific supervision and guidance from an Implementation Team Lead, another Project Manager, the Technical Service</w:t>
      </w:r>
      <w:r>
        <w:t xml:space="preserve">s Team Lead or the Director of Professional Services.  </w:t>
      </w:r>
    </w:p>
    <w:p w:rsidR="00383DF9" w:rsidRDefault="00383DF9" w:rsidP="00D5723B"/>
    <w:p w:rsidR="00383DF9" w:rsidRPr="00D5723B" w:rsidRDefault="00383DF9" w:rsidP="00227BF8">
      <w:pPr>
        <w:pStyle w:val="ListParagraph"/>
        <w:numPr>
          <w:ilvl w:val="0"/>
          <w:numId w:val="1"/>
        </w:numPr>
      </w:pPr>
      <w:r w:rsidRPr="00D5723B">
        <w:t>Write project plans for assigned projects, which include clear milestones and assignment of project task responsibilities</w:t>
      </w:r>
    </w:p>
    <w:p w:rsidR="00383DF9" w:rsidRPr="00D5723B" w:rsidRDefault="00383DF9" w:rsidP="00D5723B">
      <w:pPr>
        <w:pStyle w:val="ListParagraph"/>
        <w:numPr>
          <w:ilvl w:val="0"/>
          <w:numId w:val="1"/>
        </w:numPr>
      </w:pPr>
      <w:r w:rsidRPr="00D5723B">
        <w:t>Responsible for managing scope, goals, objectives and budget of the project and report financial status to the client and Mediware accounting</w:t>
      </w:r>
    </w:p>
    <w:p w:rsidR="00383DF9" w:rsidRPr="00D5723B" w:rsidRDefault="00383DF9" w:rsidP="00D5723B">
      <w:pPr>
        <w:pStyle w:val="ListParagraph"/>
        <w:numPr>
          <w:ilvl w:val="0"/>
          <w:numId w:val="1"/>
        </w:numPr>
      </w:pPr>
      <w:r w:rsidRPr="00D5723B">
        <w:t>Manage the overall relationship and expectations of assigned clients</w:t>
      </w:r>
    </w:p>
    <w:p w:rsidR="00383DF9" w:rsidRPr="00D5723B" w:rsidRDefault="00383DF9" w:rsidP="00D5723B">
      <w:pPr>
        <w:pStyle w:val="ListParagraph"/>
        <w:numPr>
          <w:ilvl w:val="0"/>
          <w:numId w:val="1"/>
        </w:numPr>
      </w:pPr>
      <w:r w:rsidRPr="00D5723B">
        <w:t>General oversight of the complete project development life cycle for assigned projects, including compliance with all project related contracts and Statement of Work</w:t>
      </w:r>
    </w:p>
    <w:p w:rsidR="00383DF9" w:rsidRPr="00D5723B" w:rsidRDefault="00383DF9" w:rsidP="00D5723B">
      <w:pPr>
        <w:pStyle w:val="ListParagraph"/>
        <w:numPr>
          <w:ilvl w:val="0"/>
          <w:numId w:val="1"/>
        </w:numPr>
      </w:pPr>
      <w:r w:rsidRPr="00D5723B">
        <w:t>Lead planning and implementation of all projects</w:t>
      </w:r>
    </w:p>
    <w:p w:rsidR="00383DF9" w:rsidRPr="00D5723B" w:rsidRDefault="00383DF9" w:rsidP="00D5723B">
      <w:pPr>
        <w:pStyle w:val="ListParagraph"/>
        <w:numPr>
          <w:ilvl w:val="0"/>
          <w:numId w:val="1"/>
        </w:numPr>
      </w:pPr>
      <w:r w:rsidRPr="00D5723B">
        <w:t>Oversight and coordination of all overlapping project timelines and deliverables for assigned client projects; including client executive steering committee meetings</w:t>
      </w:r>
    </w:p>
    <w:p w:rsidR="00383DF9" w:rsidRPr="00D5723B" w:rsidRDefault="00383DF9" w:rsidP="00D5723B">
      <w:pPr>
        <w:pStyle w:val="ListParagraph"/>
        <w:numPr>
          <w:ilvl w:val="0"/>
          <w:numId w:val="1"/>
        </w:numPr>
      </w:pPr>
      <w:r w:rsidRPr="00D5723B">
        <w:t>Identify and manage risks to project success and create and maintain a project risk log; develop effective action plans for resolution as early as possible</w:t>
      </w:r>
    </w:p>
    <w:p w:rsidR="00383DF9" w:rsidRPr="00D5723B" w:rsidRDefault="00383DF9" w:rsidP="00D5723B">
      <w:pPr>
        <w:pStyle w:val="ListParagraph"/>
        <w:numPr>
          <w:ilvl w:val="0"/>
          <w:numId w:val="1"/>
        </w:numPr>
      </w:pPr>
      <w:r w:rsidRPr="00D5723B">
        <w:t>Support the development of compliant and high-quality responses to Requests for Proposals (RFPs), Requests for Information (RFI), statement of work development and client-requested inquiries to ensure the quality and accuracy of the response</w:t>
      </w:r>
    </w:p>
    <w:p w:rsidR="00383DF9" w:rsidRPr="00D5723B" w:rsidRDefault="00383DF9" w:rsidP="00D5723B">
      <w:pPr>
        <w:pStyle w:val="ListParagraph"/>
        <w:numPr>
          <w:ilvl w:val="0"/>
          <w:numId w:val="1"/>
        </w:numPr>
      </w:pPr>
      <w:r w:rsidRPr="00D5723B">
        <w:t>Ensure customer satisfaction</w:t>
      </w:r>
    </w:p>
    <w:p w:rsidR="00383DF9" w:rsidRPr="00D5723B" w:rsidRDefault="00383DF9" w:rsidP="00D5723B">
      <w:pPr>
        <w:pStyle w:val="ListParagraph"/>
        <w:numPr>
          <w:ilvl w:val="0"/>
          <w:numId w:val="1"/>
        </w:numPr>
      </w:pPr>
      <w:r w:rsidRPr="00D5723B">
        <w:t xml:space="preserve">Participate in the training and/or mentoring programs as assigned or required. </w:t>
      </w:r>
    </w:p>
    <w:p w:rsidR="00383DF9" w:rsidRPr="00D5723B" w:rsidRDefault="00383DF9" w:rsidP="00D5723B">
      <w:pPr>
        <w:pStyle w:val="ListParagraph"/>
        <w:numPr>
          <w:ilvl w:val="0"/>
          <w:numId w:val="1"/>
        </w:numPr>
      </w:pPr>
      <w:r w:rsidRPr="00D5723B">
        <w:t xml:space="preserve">Adhere's to the Mediware Values and supports a positive company’s culture </w:t>
      </w:r>
    </w:p>
    <w:p w:rsidR="00383DF9" w:rsidRPr="00D5723B" w:rsidRDefault="00383DF9" w:rsidP="00D5723B">
      <w:pPr>
        <w:pStyle w:val="ListParagraph"/>
        <w:numPr>
          <w:ilvl w:val="0"/>
          <w:numId w:val="1"/>
        </w:numPr>
      </w:pPr>
      <w:r w:rsidRPr="00D5723B">
        <w:t>Responds to the needs and requests of clients and Mediware management and staff in a professional and expedient manner.</w:t>
      </w:r>
    </w:p>
    <w:p w:rsidR="00383DF9" w:rsidRPr="00BC35F3" w:rsidRDefault="00383DF9" w:rsidP="00D5723B">
      <w:pPr>
        <w:tabs>
          <w:tab w:val="left" w:pos="360"/>
        </w:tabs>
        <w:ind w:left="360" w:hanging="360"/>
        <w:rPr>
          <w:rFonts w:cs="Calibri"/>
          <w:b/>
        </w:rPr>
      </w:pPr>
      <w:r w:rsidRPr="00BC35F3">
        <w:rPr>
          <w:rFonts w:cs="Calibri"/>
          <w:b/>
        </w:rPr>
        <w:t>Required Education and/or Experience</w:t>
      </w:r>
    </w:p>
    <w:p w:rsidR="00383DF9" w:rsidRPr="00BC35F3" w:rsidRDefault="00383DF9" w:rsidP="00D5723B">
      <w:pPr>
        <w:numPr>
          <w:ilvl w:val="0"/>
          <w:numId w:val="2"/>
        </w:numPr>
        <w:tabs>
          <w:tab w:val="left" w:pos="360"/>
        </w:tabs>
        <w:spacing w:after="0" w:line="240" w:lineRule="auto"/>
        <w:rPr>
          <w:rFonts w:cs="Calibri"/>
        </w:rPr>
      </w:pPr>
      <w:r w:rsidRPr="00BC35F3">
        <w:rPr>
          <w:rFonts w:cs="Calibri"/>
        </w:rPr>
        <w:t>Bachelor’s Degree in</w:t>
      </w:r>
      <w:r>
        <w:rPr>
          <w:rFonts w:cs="Calibri"/>
        </w:rPr>
        <w:t xml:space="preserve"> business, technology, human services or related field is preferred</w:t>
      </w:r>
    </w:p>
    <w:p w:rsidR="00383DF9" w:rsidRDefault="00383DF9" w:rsidP="00D5723B">
      <w:pPr>
        <w:numPr>
          <w:ilvl w:val="0"/>
          <w:numId w:val="2"/>
        </w:numPr>
        <w:spacing w:after="0" w:line="240" w:lineRule="auto"/>
        <w:rPr>
          <w:rFonts w:cs="Calibri"/>
        </w:rPr>
      </w:pPr>
      <w:r w:rsidRPr="009B221F">
        <w:rPr>
          <w:rFonts w:cs="Calibri"/>
        </w:rPr>
        <w:t>Minimum 7+ ye</w:t>
      </w:r>
      <w:r>
        <w:rPr>
          <w:rFonts w:cs="Calibri"/>
        </w:rPr>
        <w:t>ars’ work experience required (6-18 months as a member of a project team) with significant analysis and direct work experience in implementation of software with complex and large scale technology deployments</w:t>
      </w:r>
    </w:p>
    <w:p w:rsidR="00383DF9" w:rsidRPr="00BC35F3" w:rsidRDefault="00383DF9" w:rsidP="00D5723B">
      <w:pPr>
        <w:numPr>
          <w:ilvl w:val="0"/>
          <w:numId w:val="2"/>
        </w:numPr>
        <w:tabs>
          <w:tab w:val="left" w:pos="360"/>
        </w:tabs>
        <w:spacing w:after="0" w:line="240" w:lineRule="auto"/>
        <w:rPr>
          <w:rFonts w:cs="Calibri"/>
        </w:rPr>
      </w:pPr>
      <w:r>
        <w:rPr>
          <w:rFonts w:cs="Calibri"/>
        </w:rPr>
        <w:t xml:space="preserve">PMP Certification and training preferred </w:t>
      </w:r>
    </w:p>
    <w:p w:rsidR="00383DF9" w:rsidRDefault="00383DF9" w:rsidP="00D5723B">
      <w:pPr>
        <w:numPr>
          <w:ilvl w:val="0"/>
          <w:numId w:val="2"/>
        </w:numPr>
        <w:spacing w:after="0" w:line="240" w:lineRule="auto"/>
        <w:rPr>
          <w:rFonts w:cs="Calibri"/>
        </w:rPr>
      </w:pPr>
      <w:r>
        <w:rPr>
          <w:rFonts w:cs="Calibri"/>
        </w:rPr>
        <w:t>Experience in software methodology, business process design and workflow</w:t>
      </w:r>
    </w:p>
    <w:p w:rsidR="00383DF9" w:rsidRDefault="00383DF9" w:rsidP="00D5723B">
      <w:pPr>
        <w:numPr>
          <w:ilvl w:val="0"/>
          <w:numId w:val="2"/>
        </w:numPr>
        <w:spacing w:after="0" w:line="240" w:lineRule="auto"/>
        <w:rPr>
          <w:rFonts w:cs="Calibri"/>
        </w:rPr>
      </w:pPr>
      <w:r>
        <w:rPr>
          <w:rFonts w:cs="Calibri"/>
        </w:rPr>
        <w:t>Direct work experience in project management capacity with complex and large scale technology deployments</w:t>
      </w:r>
    </w:p>
    <w:p w:rsidR="00383DF9" w:rsidRDefault="00383DF9" w:rsidP="00D5723B">
      <w:pPr>
        <w:numPr>
          <w:ilvl w:val="0"/>
          <w:numId w:val="2"/>
        </w:numPr>
        <w:spacing w:after="0" w:line="240" w:lineRule="auto"/>
        <w:rPr>
          <w:rFonts w:cs="Calibri"/>
        </w:rPr>
      </w:pPr>
      <w:r>
        <w:rPr>
          <w:rFonts w:cs="Calibri"/>
        </w:rPr>
        <w:t>Proven ability to coordinate and lead a cross-functional team of internal and external team members</w:t>
      </w:r>
    </w:p>
    <w:p w:rsidR="00383DF9" w:rsidRDefault="00383DF9" w:rsidP="00D5723B">
      <w:pPr>
        <w:numPr>
          <w:ilvl w:val="0"/>
          <w:numId w:val="2"/>
        </w:numPr>
        <w:tabs>
          <w:tab w:val="left" w:pos="360"/>
        </w:tabs>
        <w:spacing w:after="0" w:line="240" w:lineRule="auto"/>
        <w:rPr>
          <w:rFonts w:cs="Calibri"/>
        </w:rPr>
      </w:pPr>
      <w:r>
        <w:rPr>
          <w:rFonts w:cs="Calibri"/>
        </w:rPr>
        <w:t>Proficient Microsoft Office experience required.  Experience with MS Project preferred</w:t>
      </w:r>
    </w:p>
    <w:p w:rsidR="00383DF9" w:rsidRDefault="00383DF9" w:rsidP="00D5723B">
      <w:pPr>
        <w:numPr>
          <w:ilvl w:val="0"/>
          <w:numId w:val="2"/>
        </w:numPr>
        <w:tabs>
          <w:tab w:val="left" w:pos="360"/>
        </w:tabs>
        <w:spacing w:after="0" w:line="240" w:lineRule="auto"/>
        <w:rPr>
          <w:rFonts w:cs="Calibri"/>
        </w:rPr>
      </w:pPr>
      <w:r>
        <w:rPr>
          <w:rFonts w:cs="Calibri"/>
        </w:rPr>
        <w:t>Proven ability to motivate a team and deliver results</w:t>
      </w:r>
    </w:p>
    <w:p w:rsidR="00383DF9" w:rsidRDefault="00383DF9" w:rsidP="00D5723B">
      <w:pPr>
        <w:numPr>
          <w:ilvl w:val="0"/>
          <w:numId w:val="2"/>
        </w:numPr>
        <w:tabs>
          <w:tab w:val="left" w:pos="360"/>
        </w:tabs>
        <w:spacing w:after="0" w:line="240" w:lineRule="auto"/>
        <w:rPr>
          <w:rFonts w:cs="Calibri"/>
        </w:rPr>
      </w:pPr>
      <w:r>
        <w:rPr>
          <w:rFonts w:cs="Calibri"/>
        </w:rPr>
        <w:t>Operational knowledge of basic finance and accounting concepts</w:t>
      </w:r>
    </w:p>
    <w:p w:rsidR="00383DF9" w:rsidRDefault="00383DF9" w:rsidP="00D5723B">
      <w:pPr>
        <w:numPr>
          <w:ilvl w:val="0"/>
          <w:numId w:val="2"/>
        </w:numPr>
        <w:tabs>
          <w:tab w:val="left" w:pos="360"/>
        </w:tabs>
        <w:spacing w:after="0" w:line="240" w:lineRule="auto"/>
        <w:rPr>
          <w:rFonts w:cs="Calibri"/>
        </w:rPr>
      </w:pPr>
      <w:r>
        <w:rPr>
          <w:rFonts w:cs="Calibri"/>
        </w:rPr>
        <w:t>Ability to manage a project on or below budget and on or ahead of schedule</w:t>
      </w:r>
    </w:p>
    <w:p w:rsidR="00383DF9" w:rsidRDefault="00383DF9" w:rsidP="00D5723B">
      <w:pPr>
        <w:numPr>
          <w:ilvl w:val="0"/>
          <w:numId w:val="2"/>
        </w:numPr>
        <w:spacing w:after="0" w:line="240" w:lineRule="auto"/>
        <w:rPr>
          <w:rFonts w:cs="Calibri"/>
        </w:rPr>
      </w:pPr>
      <w:r>
        <w:rPr>
          <w:rFonts w:cs="Calibri"/>
        </w:rPr>
        <w:t>Excellent communication skills</w:t>
      </w:r>
    </w:p>
    <w:p w:rsidR="00383DF9" w:rsidRPr="00BC35F3" w:rsidRDefault="00383DF9" w:rsidP="00D5723B">
      <w:pPr>
        <w:numPr>
          <w:ilvl w:val="0"/>
          <w:numId w:val="2"/>
        </w:numPr>
        <w:spacing w:after="0" w:line="240" w:lineRule="auto"/>
        <w:rPr>
          <w:rFonts w:cs="Calibri"/>
        </w:rPr>
      </w:pPr>
      <w:r w:rsidRPr="00BC35F3">
        <w:rPr>
          <w:rFonts w:cs="Calibri"/>
        </w:rPr>
        <w:t>Excellent troubleshooting, listening and problem-solving skills</w:t>
      </w:r>
    </w:p>
    <w:p w:rsidR="00383DF9" w:rsidRPr="00BC35F3" w:rsidRDefault="00383DF9" w:rsidP="00D5723B">
      <w:pPr>
        <w:numPr>
          <w:ilvl w:val="0"/>
          <w:numId w:val="2"/>
        </w:numPr>
        <w:spacing w:after="0" w:line="240" w:lineRule="auto"/>
        <w:rPr>
          <w:rFonts w:cs="Calibri"/>
        </w:rPr>
      </w:pPr>
      <w:r w:rsidRPr="00BC35F3">
        <w:rPr>
          <w:rFonts w:cs="Calibri"/>
        </w:rPr>
        <w:t xml:space="preserve">Able to work in a fast paced </w:t>
      </w:r>
      <w:r>
        <w:rPr>
          <w:rFonts w:cs="Calibri"/>
        </w:rPr>
        <w:t xml:space="preserve">deadline oriented </w:t>
      </w:r>
      <w:r w:rsidRPr="00BC35F3">
        <w:rPr>
          <w:rFonts w:cs="Calibri"/>
        </w:rPr>
        <w:t>environment</w:t>
      </w:r>
    </w:p>
    <w:p w:rsidR="00383DF9" w:rsidRDefault="00383DF9" w:rsidP="00D5723B">
      <w:pPr>
        <w:numPr>
          <w:ilvl w:val="0"/>
          <w:numId w:val="2"/>
        </w:numPr>
        <w:tabs>
          <w:tab w:val="left" w:pos="360"/>
        </w:tabs>
        <w:spacing w:after="0" w:line="240" w:lineRule="auto"/>
        <w:rPr>
          <w:rFonts w:cs="Calibri"/>
        </w:rPr>
      </w:pPr>
      <w:r>
        <w:rPr>
          <w:rFonts w:cs="Calibri"/>
        </w:rPr>
        <w:t>Customer focused</w:t>
      </w:r>
    </w:p>
    <w:p w:rsidR="00383DF9" w:rsidRDefault="00383DF9" w:rsidP="00D5723B">
      <w:pPr>
        <w:numPr>
          <w:ilvl w:val="0"/>
          <w:numId w:val="2"/>
        </w:numPr>
        <w:tabs>
          <w:tab w:val="left" w:pos="360"/>
        </w:tabs>
        <w:spacing w:after="0" w:line="240" w:lineRule="auto"/>
        <w:rPr>
          <w:rFonts w:cs="Calibri"/>
        </w:rPr>
      </w:pPr>
      <w:r>
        <w:rPr>
          <w:rFonts w:cs="Calibri"/>
        </w:rPr>
        <w:t>Works well in a team environment</w:t>
      </w:r>
    </w:p>
    <w:p w:rsidR="00383DF9" w:rsidRDefault="00383DF9" w:rsidP="00D5723B">
      <w:pPr>
        <w:numPr>
          <w:ilvl w:val="0"/>
          <w:numId w:val="2"/>
        </w:numPr>
        <w:tabs>
          <w:tab w:val="left" w:pos="360"/>
        </w:tabs>
        <w:spacing w:after="0" w:line="240" w:lineRule="auto"/>
        <w:rPr>
          <w:rFonts w:cs="Calibri"/>
        </w:rPr>
      </w:pPr>
      <w:r>
        <w:rPr>
          <w:rFonts w:cs="Calibri"/>
        </w:rPr>
        <w:t>Able to travel 20-30%</w:t>
      </w:r>
      <w:bookmarkStart w:id="0" w:name="_GoBack"/>
      <w:bookmarkEnd w:id="0"/>
    </w:p>
    <w:p w:rsidR="00383DF9" w:rsidRPr="00BC35F3" w:rsidRDefault="00383DF9" w:rsidP="00DF38B4">
      <w:pPr>
        <w:tabs>
          <w:tab w:val="left" w:pos="360"/>
        </w:tabs>
        <w:rPr>
          <w:rFonts w:cs="Calibri"/>
        </w:rPr>
      </w:pPr>
    </w:p>
    <w:p w:rsidR="00383DF9" w:rsidRPr="00FB0E13" w:rsidRDefault="00383DF9" w:rsidP="00D5723B">
      <w:pPr>
        <w:tabs>
          <w:tab w:val="left" w:pos="360"/>
        </w:tabs>
        <w:ind w:left="360" w:hanging="360"/>
        <w:rPr>
          <w:rFonts w:cs="Calibri"/>
          <w:b/>
          <w:u w:val="single"/>
        </w:rPr>
      </w:pPr>
      <w:r w:rsidRPr="00FB0E13">
        <w:rPr>
          <w:rFonts w:cs="Calibri"/>
          <w:b/>
          <w:u w:val="single"/>
        </w:rPr>
        <w:t>Minimum Training Requirements</w:t>
      </w:r>
    </w:p>
    <w:p w:rsidR="00383DF9" w:rsidRDefault="00383DF9" w:rsidP="00D5723B">
      <w:pPr>
        <w:numPr>
          <w:ilvl w:val="0"/>
          <w:numId w:val="3"/>
        </w:numPr>
        <w:tabs>
          <w:tab w:val="left" w:pos="360"/>
        </w:tabs>
        <w:spacing w:after="0" w:line="240" w:lineRule="auto"/>
        <w:rPr>
          <w:rFonts w:cs="Calibri"/>
        </w:rPr>
      </w:pPr>
      <w:r>
        <w:rPr>
          <w:rFonts w:cs="Calibri"/>
        </w:rPr>
        <w:t>Microsoft Office Toolset</w:t>
      </w:r>
    </w:p>
    <w:p w:rsidR="00383DF9" w:rsidRDefault="00383DF9" w:rsidP="00D5723B">
      <w:pPr>
        <w:numPr>
          <w:ilvl w:val="0"/>
          <w:numId w:val="3"/>
        </w:numPr>
        <w:tabs>
          <w:tab w:val="left" w:pos="360"/>
        </w:tabs>
        <w:spacing w:after="0" w:line="240" w:lineRule="auto"/>
        <w:rPr>
          <w:rFonts w:cs="Calibri"/>
        </w:rPr>
      </w:pPr>
      <w:r>
        <w:rPr>
          <w:rFonts w:cs="Calibri"/>
        </w:rPr>
        <w:t>MS Project</w:t>
      </w:r>
    </w:p>
    <w:p w:rsidR="00383DF9" w:rsidRDefault="00383DF9"/>
    <w:p w:rsidR="00383DF9" w:rsidRPr="00DF38B4" w:rsidRDefault="00383DF9" w:rsidP="00DF38B4">
      <w:r w:rsidRPr="00DF38B4">
        <w:t>EOE</w:t>
      </w:r>
    </w:p>
    <w:p w:rsidR="00383DF9" w:rsidRPr="00DF38B4" w:rsidRDefault="00383DF9" w:rsidP="00DF38B4">
      <w:pPr>
        <w:rPr>
          <w:rFonts w:ascii="Cambria" w:hAnsi="Cambria" w:cs="Arial"/>
          <w:bdr w:val="none" w:sz="0" w:space="0" w:color="auto" w:frame="1"/>
          <w:shd w:val="clear" w:color="auto" w:fill="FFFFFF"/>
        </w:rPr>
      </w:pPr>
      <w:r w:rsidRPr="00DF38B4">
        <w:rPr>
          <w:rFonts w:ascii="Cambria" w:hAnsi="Cambria"/>
        </w:rPr>
        <w:t xml:space="preserve">To apply for this position, please go to: </w:t>
      </w:r>
      <w:r w:rsidRPr="00DF38B4">
        <w:rPr>
          <w:rFonts w:ascii="Cambria" w:hAnsi="Cambria" w:cs="Arial"/>
          <w:color w:val="0000FF"/>
          <w:u w:val="single"/>
          <w:bdr w:val="none" w:sz="0" w:space="0" w:color="auto" w:frame="1"/>
          <w:shd w:val="clear" w:color="auto" w:fill="FFFFFF"/>
        </w:rPr>
        <w:t>https://mediware.igreentree.com/CSS_External/CSSPage_Referred.asp?Req=14-</w:t>
      </w:r>
      <w:r>
        <w:rPr>
          <w:rFonts w:ascii="Cambria" w:hAnsi="Cambria" w:cs="Arial"/>
          <w:color w:val="0000FF"/>
          <w:u w:val="single"/>
          <w:bdr w:val="none" w:sz="0" w:space="0" w:color="auto" w:frame="1"/>
          <w:shd w:val="clear" w:color="auto" w:fill="FFFFFF"/>
        </w:rPr>
        <w:t>498</w:t>
      </w:r>
    </w:p>
    <w:p w:rsidR="00383DF9" w:rsidRDefault="00383DF9"/>
    <w:sectPr w:rsidR="00383DF9" w:rsidSect="008D300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36F97"/>
    <w:multiLevelType w:val="hybridMultilevel"/>
    <w:tmpl w:val="EFD45B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E3211BD"/>
    <w:multiLevelType w:val="hybridMultilevel"/>
    <w:tmpl w:val="7F124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3AB5D68"/>
    <w:multiLevelType w:val="hybridMultilevel"/>
    <w:tmpl w:val="6F20A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5723B"/>
    <w:rsid w:val="001F6C10"/>
    <w:rsid w:val="00227BF8"/>
    <w:rsid w:val="00305ACE"/>
    <w:rsid w:val="00383DF9"/>
    <w:rsid w:val="004644CD"/>
    <w:rsid w:val="004655CD"/>
    <w:rsid w:val="00490D65"/>
    <w:rsid w:val="008D300A"/>
    <w:rsid w:val="009B221F"/>
    <w:rsid w:val="00BC35F3"/>
    <w:rsid w:val="00BE0FA9"/>
    <w:rsid w:val="00C3622E"/>
    <w:rsid w:val="00D5723B"/>
    <w:rsid w:val="00DF38B4"/>
    <w:rsid w:val="00FB0E1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300A"/>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
    <w:name w:val="text"/>
    <w:uiPriority w:val="99"/>
    <w:rsid w:val="00D5723B"/>
  </w:style>
  <w:style w:type="paragraph" w:styleId="ListParagraph">
    <w:name w:val="List Paragraph"/>
    <w:basedOn w:val="Normal"/>
    <w:uiPriority w:val="99"/>
    <w:qFormat/>
    <w:rsid w:val="00D5723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2</Pages>
  <Words>546</Words>
  <Characters>3116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Manager</dc:title>
  <dc:subject/>
  <dc:creator>Shannon Cahoon</dc:creator>
  <cp:keywords/>
  <dc:description/>
  <cp:lastModifiedBy>acaron</cp:lastModifiedBy>
  <cp:revision>2</cp:revision>
  <dcterms:created xsi:type="dcterms:W3CDTF">2014-07-24T21:03:00Z</dcterms:created>
  <dcterms:modified xsi:type="dcterms:W3CDTF">2014-07-24T21:03:00Z</dcterms:modified>
</cp:coreProperties>
</file>